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302" w:rsidRDefault="00AA57D5">
      <w:r>
        <w:object w:dxaOrig="10992" w:dyaOrig="24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00.5pt" o:ole="">
            <v:imagedata r:id="rId6" o:title=""/>
          </v:shape>
          <o:OLEObject Type="Embed" ProgID="CorelDraw.Graphic.17" ShapeID="_x0000_i1025" DrawAspect="Content" ObjectID="_1598859067" r:id="rId7"/>
        </w:object>
      </w:r>
    </w:p>
    <w:p w:rsidR="00251114" w:rsidRPr="00C83CDB" w:rsidRDefault="00703B76" w:rsidP="00C83CDB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>Brčko, 17.09.2018.godine</w:t>
      </w:r>
    </w:p>
    <w:p w:rsidR="00703B76" w:rsidRPr="00C83CDB" w:rsidRDefault="00703B76" w:rsidP="00C83CDB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>Broj, 01-</w:t>
      </w:r>
      <w:r w:rsidR="00434935" w:rsidRPr="00C83CDB">
        <w:rPr>
          <w:rFonts w:ascii="Times New Roman" w:hAnsi="Times New Roman" w:cs="Times New Roman"/>
          <w:sz w:val="28"/>
          <w:szCs w:val="28"/>
          <w:lang w:val="bs-Cyrl-BA"/>
        </w:rPr>
        <w:t>242/2018.</w:t>
      </w:r>
    </w:p>
    <w:p w:rsidR="00CB6302" w:rsidRPr="00C83CDB" w:rsidRDefault="00CB6302" w:rsidP="00C83CDB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         </w:t>
      </w:r>
      <w:r w:rsidR="00C83CDB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="00C83CDB">
        <w:rPr>
          <w:rFonts w:ascii="Times New Roman" w:hAnsi="Times New Roman" w:cs="Times New Roman"/>
          <w:sz w:val="28"/>
          <w:szCs w:val="28"/>
          <w:lang w:val="bs-Latn-BA"/>
        </w:rPr>
        <w:tab/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>Predizborna kampanja 2018 – Opšti izbori u BiH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                      I BESPLATNO OGLAŠAVANJE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>Svakom političkom subjektu prijavljenom za lokalne izbore, pripada u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>programu JP</w:t>
      </w:r>
      <w:r w:rsidR="00C83CDB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="00C83CDB">
        <w:rPr>
          <w:rFonts w:ascii="Times New Roman" w:hAnsi="Times New Roman" w:cs="Times New Roman"/>
          <w:sz w:val="28"/>
          <w:szCs w:val="28"/>
          <w:lang w:val="bs-Cyrl-BA"/>
        </w:rPr>
        <w:t>“Radio Brčko„ d.o.o. Brčko distrikt BiH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>,</w:t>
      </w:r>
      <w:r w:rsidR="00C83CDB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>besplatnih tri minuta za predstavljanje izbornog programa. Obraćanj</w:t>
      </w:r>
      <w:r w:rsidR="00C83CDB">
        <w:rPr>
          <w:rFonts w:ascii="Times New Roman" w:hAnsi="Times New Roman" w:cs="Times New Roman"/>
          <w:sz w:val="28"/>
          <w:szCs w:val="28"/>
          <w:lang w:val="bs-Cyrl-BA"/>
        </w:rPr>
        <w:t>a su namijenjena</w:t>
      </w:r>
      <w:r w:rsidR="00F008BC">
        <w:rPr>
          <w:rFonts w:ascii="Times New Roman" w:hAnsi="Times New Roman" w:cs="Times New Roman"/>
          <w:sz w:val="28"/>
          <w:szCs w:val="28"/>
          <w:lang w:val="bs-Latn-BA"/>
        </w:rPr>
        <w:t>,</w:t>
      </w:r>
      <w:r w:rsidR="00C83CDB">
        <w:rPr>
          <w:rFonts w:ascii="Times New Roman" w:hAnsi="Times New Roman" w:cs="Times New Roman"/>
          <w:sz w:val="28"/>
          <w:szCs w:val="28"/>
          <w:lang w:val="bs-Cyrl-BA"/>
        </w:rPr>
        <w:t xml:space="preserve"> prije svega</w:t>
      </w:r>
      <w:r w:rsidR="00F008BC">
        <w:rPr>
          <w:rFonts w:ascii="Times New Roman" w:hAnsi="Times New Roman" w:cs="Times New Roman"/>
          <w:sz w:val="28"/>
          <w:szCs w:val="28"/>
          <w:lang w:val="bs-Latn-BA"/>
        </w:rPr>
        <w:t>,</w:t>
      </w:r>
      <w:r w:rsidR="00C83CDB">
        <w:rPr>
          <w:rFonts w:ascii="Times New Roman" w:hAnsi="Times New Roman" w:cs="Times New Roman"/>
          <w:sz w:val="28"/>
          <w:szCs w:val="28"/>
          <w:lang w:val="bs-Cyrl-BA"/>
        </w:rPr>
        <w:t xml:space="preserve"> za 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>predstavljanje izborne liste</w:t>
      </w:r>
      <w:r w:rsidR="00C83CDB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stranke za izbore na području određene izborne jedinice, </w:t>
      </w:r>
      <w:r w:rsidR="00F008BC">
        <w:rPr>
          <w:rFonts w:ascii="Times New Roman" w:hAnsi="Times New Roman" w:cs="Times New Roman"/>
          <w:sz w:val="28"/>
          <w:szCs w:val="28"/>
          <w:lang w:val="bs-Cyrl-BA"/>
        </w:rPr>
        <w:t>te za fi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>alnu poruku</w:t>
      </w:r>
      <w:r w:rsidR="00F008BC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>biračima.</w:t>
      </w:r>
    </w:p>
    <w:p w:rsidR="00CB6302" w:rsidRPr="00F008BC" w:rsidRDefault="00CB6302" w:rsidP="00F008B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>Za termine trominutnih obraćanja politički subje</w:t>
      </w:r>
      <w:r w:rsidR="00F008BC">
        <w:rPr>
          <w:rFonts w:ascii="Times New Roman" w:hAnsi="Times New Roman" w:cs="Times New Roman"/>
          <w:sz w:val="28"/>
          <w:szCs w:val="28"/>
          <w:lang w:val="bs-Cyrl-BA"/>
        </w:rPr>
        <w:t>kti, se moraju prijaviti, na mejl adrese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, </w:t>
      </w:r>
      <w:hyperlink r:id="rId8" w:history="1">
        <w:r w:rsidRPr="00C83CDB">
          <w:rPr>
            <w:rStyle w:val="Hyperlink"/>
            <w:rFonts w:ascii="Times New Roman" w:hAnsi="Times New Roman" w:cs="Times New Roman"/>
            <w:sz w:val="28"/>
            <w:szCs w:val="28"/>
            <w:lang w:val="bs-Cyrl-BA"/>
          </w:rPr>
          <w:t>radiobrcko@radiobrcko.ba</w:t>
        </w:r>
      </w:hyperlink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, </w:t>
      </w:r>
      <w:hyperlink r:id="rId9" w:history="1">
        <w:r w:rsidRPr="00C83CDB">
          <w:rPr>
            <w:rStyle w:val="Hyperlink"/>
            <w:rFonts w:ascii="Times New Roman" w:hAnsi="Times New Roman" w:cs="Times New Roman"/>
            <w:sz w:val="28"/>
            <w:szCs w:val="28"/>
            <w:lang w:val="bs-Cyrl-BA"/>
          </w:rPr>
          <w:t>marketing@radiobrcko.ba</w:t>
        </w:r>
      </w:hyperlink>
      <w:r w:rsidR="00C83CDB">
        <w:rPr>
          <w:rFonts w:ascii="Times New Roman" w:hAnsi="Times New Roman" w:cs="Times New Roman"/>
          <w:sz w:val="28"/>
          <w:szCs w:val="28"/>
          <w:lang w:val="bs-Cyrl-BA"/>
        </w:rPr>
        <w:t xml:space="preserve">,  </w:t>
      </w:r>
      <w:hyperlink r:id="rId10" w:history="1">
        <w:r w:rsidR="00F008BC" w:rsidRPr="005901CA">
          <w:rPr>
            <w:rStyle w:val="Hyperlink"/>
            <w:rFonts w:ascii="Times New Roman" w:hAnsi="Times New Roman" w:cs="Times New Roman"/>
            <w:sz w:val="28"/>
            <w:szCs w:val="28"/>
            <w:lang w:val="bs-Cyrl-BA"/>
          </w:rPr>
          <w:t>direktor@radiobrcko.ba</w:t>
        </w:r>
      </w:hyperlink>
      <w:r w:rsidR="00F008BC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F008BC">
        <w:rPr>
          <w:rFonts w:ascii="Times New Roman" w:hAnsi="Times New Roman" w:cs="Times New Roman"/>
          <w:sz w:val="28"/>
          <w:szCs w:val="28"/>
          <w:lang w:val="bs-Cyrl-BA"/>
        </w:rPr>
        <w:t>ili telefone JP</w:t>
      </w:r>
      <w:r w:rsidR="00C83CDB" w:rsidRPr="00F008BC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F008BC">
        <w:rPr>
          <w:rFonts w:ascii="Times New Roman" w:hAnsi="Times New Roman" w:cs="Times New Roman"/>
          <w:sz w:val="28"/>
          <w:szCs w:val="28"/>
          <w:lang w:val="bs-Cyrl-BA"/>
        </w:rPr>
        <w:t>“Radio Br</w:t>
      </w:r>
      <w:r w:rsidR="00F008BC">
        <w:rPr>
          <w:rFonts w:ascii="Times New Roman" w:hAnsi="Times New Roman" w:cs="Times New Roman"/>
          <w:sz w:val="28"/>
          <w:szCs w:val="28"/>
          <w:lang w:val="bs-Cyrl-BA"/>
        </w:rPr>
        <w:t xml:space="preserve">čkog“ d.o.o </w:t>
      </w:r>
      <w:r w:rsidR="00C83CDB" w:rsidRPr="00F008BC">
        <w:rPr>
          <w:rFonts w:ascii="Times New Roman" w:hAnsi="Times New Roman" w:cs="Times New Roman"/>
          <w:sz w:val="28"/>
          <w:szCs w:val="28"/>
          <w:lang w:val="bs-Cyrl-BA"/>
        </w:rPr>
        <w:t>Brčko distrikt BiH</w:t>
      </w:r>
      <w:r w:rsidRPr="00F008BC">
        <w:rPr>
          <w:rFonts w:ascii="Times New Roman" w:hAnsi="Times New Roman" w:cs="Times New Roman"/>
          <w:sz w:val="28"/>
          <w:szCs w:val="28"/>
          <w:lang w:val="bs-Cyrl-BA"/>
        </w:rPr>
        <w:t>,</w:t>
      </w:r>
      <w:r w:rsidR="00C83CDB" w:rsidRPr="00F008BC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="00703B76" w:rsidRPr="00F008BC">
        <w:rPr>
          <w:rFonts w:ascii="Times New Roman" w:hAnsi="Times New Roman" w:cs="Times New Roman"/>
          <w:sz w:val="28"/>
          <w:szCs w:val="28"/>
          <w:lang w:val="bs-Cyrl-BA"/>
        </w:rPr>
        <w:t>049/215-341</w:t>
      </w:r>
      <w:r w:rsidR="00F008BC">
        <w:rPr>
          <w:rFonts w:ascii="Times New Roman" w:hAnsi="Times New Roman" w:cs="Times New Roman"/>
          <w:sz w:val="28"/>
          <w:szCs w:val="28"/>
          <w:lang w:val="bs-Latn-BA"/>
        </w:rPr>
        <w:t xml:space="preserve">, </w:t>
      </w:r>
      <w:r w:rsidR="00C83CDB" w:rsidRPr="00F008BC">
        <w:rPr>
          <w:rFonts w:ascii="Times New Roman" w:hAnsi="Times New Roman" w:cs="Times New Roman"/>
          <w:sz w:val="28"/>
          <w:szCs w:val="28"/>
          <w:lang w:val="bs-Cyrl-BA"/>
        </w:rPr>
        <w:t>049/217-157, 049/216-610</w:t>
      </w:r>
      <w:r w:rsidRPr="00F008BC">
        <w:rPr>
          <w:rFonts w:ascii="Times New Roman" w:hAnsi="Times New Roman" w:cs="Times New Roman"/>
          <w:sz w:val="28"/>
          <w:szCs w:val="28"/>
          <w:lang w:val="bs-Cyrl-BA"/>
        </w:rPr>
        <w:t xml:space="preserve">, koji su već ranije dostavljeni i objavljeni na </w:t>
      </w:r>
      <w:r w:rsidR="00C83CDB" w:rsidRPr="00F008BC">
        <w:rPr>
          <w:rFonts w:ascii="Times New Roman" w:hAnsi="Times New Roman" w:cs="Times New Roman"/>
          <w:sz w:val="28"/>
          <w:szCs w:val="28"/>
          <w:lang w:val="bs-Latn-BA"/>
        </w:rPr>
        <w:t>veb</w:t>
      </w:r>
      <w:r w:rsidRPr="00F008BC">
        <w:rPr>
          <w:rFonts w:ascii="Times New Roman" w:hAnsi="Times New Roman" w:cs="Times New Roman"/>
          <w:sz w:val="28"/>
          <w:szCs w:val="28"/>
          <w:lang w:val="bs-Cyrl-BA"/>
        </w:rPr>
        <w:t xml:space="preserve"> stranici.</w:t>
      </w:r>
      <w:r w:rsidR="00C83CDB" w:rsidRPr="00F008BC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F008BC">
        <w:rPr>
          <w:rFonts w:ascii="Times New Roman" w:hAnsi="Times New Roman" w:cs="Times New Roman"/>
          <w:sz w:val="28"/>
          <w:szCs w:val="28"/>
          <w:lang w:val="bs-Cyrl-BA"/>
        </w:rPr>
        <w:t>Politički subjekti, za ovu vrstu oglašavanja</w:t>
      </w:r>
      <w:r w:rsidR="00C83CDB" w:rsidRPr="00F008BC">
        <w:rPr>
          <w:rFonts w:ascii="Times New Roman" w:hAnsi="Times New Roman" w:cs="Times New Roman"/>
          <w:sz w:val="28"/>
          <w:szCs w:val="28"/>
          <w:lang w:val="bs-Latn-BA"/>
        </w:rPr>
        <w:t>,</w:t>
      </w:r>
      <w:r w:rsidRPr="00F008BC"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 w:rsidR="00C83CDB" w:rsidRPr="00F008BC">
        <w:rPr>
          <w:rFonts w:ascii="Times New Roman" w:hAnsi="Times New Roman" w:cs="Times New Roman"/>
          <w:sz w:val="28"/>
          <w:szCs w:val="28"/>
          <w:lang w:val="bs-Latn-BA"/>
        </w:rPr>
        <w:t>treba da se</w:t>
      </w:r>
      <w:r w:rsidR="00C83CDB" w:rsidRPr="00F008BC">
        <w:rPr>
          <w:rFonts w:ascii="Times New Roman" w:hAnsi="Times New Roman" w:cs="Times New Roman"/>
          <w:sz w:val="28"/>
          <w:szCs w:val="28"/>
          <w:lang w:val="bs-Cyrl-BA"/>
        </w:rPr>
        <w:t xml:space="preserve"> prijave </w:t>
      </w:r>
      <w:r w:rsidRPr="00F008BC">
        <w:rPr>
          <w:rFonts w:ascii="Times New Roman" w:hAnsi="Times New Roman" w:cs="Times New Roman"/>
          <w:sz w:val="28"/>
          <w:szCs w:val="28"/>
          <w:lang w:val="bs-Cyrl-BA"/>
        </w:rPr>
        <w:t>najkasnije do petka 21.09. 2018. BILO BI DOBRO DA PREDSTAVNICI STRANAKA RANIJE SNIME SVOJA TRI MINUTA (u prostorijama Radio Brčkog ili donesu snimljen materijal, ne duži od tri minuta. U protivnom, moraćemo ga sami kratiti).</w:t>
      </w:r>
    </w:p>
    <w:p w:rsidR="00F008BC" w:rsidRDefault="00F008BC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>Politički subjekti neće imati posebno izvlačenje, nego će se poštovati redoslijed političkih subjekata na izbornom listiću prema izvlačenju CIK-a. Za obraćanje je bitno prijaviti politički subjekt s izbornog</w:t>
      </w:r>
      <w:r w:rsidR="00C83CDB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>listića. Poštuje se Pravilo RAK-a.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Obraćanja političkih subjekata će se </w:t>
      </w:r>
      <w:r w:rsidR="00C83CDB">
        <w:rPr>
          <w:rFonts w:ascii="Times New Roman" w:hAnsi="Times New Roman" w:cs="Times New Roman"/>
          <w:sz w:val="28"/>
          <w:szCs w:val="28"/>
          <w:lang w:val="bs-Cyrl-BA"/>
        </w:rPr>
        <w:t>organizovati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radnim danima (od 24.09. do 05.10.2018) u terminima od 11 sati i 20 minuta pa do 11 sati i 40 minuta.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F008BC" w:rsidRDefault="00F008BC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s-Cyrl-BA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bs-Cyrl-BA"/>
        </w:rPr>
        <w:tab/>
        <w:t xml:space="preserve"> </w:t>
      </w:r>
    </w:p>
    <w:p w:rsidR="00F008BC" w:rsidRDefault="00F008BC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F008BC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>
        <w:rPr>
          <w:rFonts w:ascii="Times New Roman" w:hAnsi="Times New Roman" w:cs="Times New Roman"/>
          <w:sz w:val="28"/>
          <w:szCs w:val="28"/>
          <w:lang w:val="bs-Latn-BA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lang w:val="bs-Latn-BA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bs-Latn-BA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bs-Latn-BA"/>
        </w:rPr>
        <w:tab/>
      </w:r>
      <w:r w:rsidR="00CB6302" w:rsidRPr="00C83CDB">
        <w:rPr>
          <w:rFonts w:ascii="Times New Roman" w:hAnsi="Times New Roman" w:cs="Times New Roman"/>
          <w:sz w:val="28"/>
          <w:szCs w:val="28"/>
          <w:lang w:val="bs-Cyrl-BA"/>
        </w:rPr>
        <w:t>I Dan ponedeljak 24.09.2018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1. HDZ-BIH termin od 11 sati i 20 minuta do 11 sati i 23 minuta.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2. Naša Stranka termin  11 sati i 28 minuta do 11  sati i 31 minuta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3. DNS Marko Pavić     11 sati i 36 minuta  do 11 sati i 39 minuta. </w:t>
      </w:r>
    </w:p>
    <w:p w:rsidR="00CB6302" w:rsidRPr="00C83CDB" w:rsidRDefault="00F008BC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s-Cyrl-BA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bs-Cyrl-BA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bs-Cyrl-BA"/>
        </w:rPr>
        <w:tab/>
      </w:r>
      <w:r w:rsidR="00CB6302"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II Dan utorak   25.09.2018 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1 DF Željko Komšić    11 sati i 20 min. do 11 sati i 23 min. </w:t>
      </w:r>
    </w:p>
    <w:p w:rsidR="00CB6302" w:rsidRPr="00C83CDB" w:rsidRDefault="00C83CDB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>
        <w:rPr>
          <w:rFonts w:ascii="Times New Roman" w:hAnsi="Times New Roman" w:cs="Times New Roman"/>
          <w:sz w:val="28"/>
          <w:szCs w:val="28"/>
          <w:lang w:val="bs-Cyrl-BA"/>
        </w:rPr>
        <w:t xml:space="preserve">       2.SBB-Savez za bolju budućnost    </w:t>
      </w:r>
      <w:r w:rsidR="00CB6302" w:rsidRPr="00C83CDB">
        <w:rPr>
          <w:rFonts w:ascii="Times New Roman" w:hAnsi="Times New Roman" w:cs="Times New Roman"/>
          <w:sz w:val="28"/>
          <w:szCs w:val="28"/>
          <w:lang w:val="bs-Cyrl-BA"/>
        </w:rPr>
        <w:t>11 sati i 28 min. do 11 sati i 31 min.</w:t>
      </w:r>
    </w:p>
    <w:p w:rsidR="00CB6302" w:rsidRPr="00D0297D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s-Cyrl-BA"/>
        </w:rPr>
      </w:pPr>
      <w:bookmarkStart w:id="0" w:name="_GoBack"/>
      <w:r w:rsidRPr="00D0297D">
        <w:rPr>
          <w:rFonts w:ascii="Times New Roman" w:hAnsi="Times New Roman" w:cs="Times New Roman"/>
          <w:sz w:val="28"/>
          <w:szCs w:val="28"/>
          <w:u w:val="single"/>
          <w:lang w:val="bs-Cyrl-BA"/>
        </w:rPr>
        <w:t xml:space="preserve">       3.PDP                           11 sati i 36 min. do  11 sati i 31 min.</w:t>
      </w:r>
    </w:p>
    <w:p w:rsidR="00CB6302" w:rsidRPr="00D0297D" w:rsidRDefault="00F008BC" w:rsidP="00F008BC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s-Cyrl-BA"/>
        </w:rPr>
      </w:pPr>
      <w:r w:rsidRPr="00D0297D">
        <w:rPr>
          <w:rFonts w:ascii="Times New Roman" w:hAnsi="Times New Roman" w:cs="Times New Roman"/>
          <w:sz w:val="28"/>
          <w:szCs w:val="28"/>
          <w:u w:val="single"/>
          <w:lang w:val="bs-Cyrl-BA"/>
        </w:rPr>
        <w:t xml:space="preserve"> </w:t>
      </w:r>
      <w:r w:rsidRPr="00D0297D">
        <w:rPr>
          <w:rFonts w:ascii="Times New Roman" w:hAnsi="Times New Roman" w:cs="Times New Roman"/>
          <w:sz w:val="28"/>
          <w:szCs w:val="28"/>
          <w:u w:val="single"/>
          <w:lang w:val="bs-Cyrl-BA"/>
        </w:rPr>
        <w:tab/>
        <w:t xml:space="preserve"> </w:t>
      </w:r>
      <w:r w:rsidRPr="00D0297D">
        <w:rPr>
          <w:rFonts w:ascii="Times New Roman" w:hAnsi="Times New Roman" w:cs="Times New Roman"/>
          <w:sz w:val="28"/>
          <w:szCs w:val="28"/>
          <w:u w:val="single"/>
          <w:lang w:val="bs-Cyrl-BA"/>
        </w:rPr>
        <w:tab/>
        <w:t xml:space="preserve"> </w:t>
      </w:r>
      <w:r w:rsidRPr="00D0297D">
        <w:rPr>
          <w:rFonts w:ascii="Times New Roman" w:hAnsi="Times New Roman" w:cs="Times New Roman"/>
          <w:sz w:val="28"/>
          <w:szCs w:val="28"/>
          <w:u w:val="single"/>
          <w:lang w:val="bs-Cyrl-BA"/>
        </w:rPr>
        <w:tab/>
      </w:r>
      <w:r w:rsidRPr="00D0297D">
        <w:rPr>
          <w:rFonts w:ascii="Times New Roman" w:hAnsi="Times New Roman" w:cs="Times New Roman"/>
          <w:sz w:val="28"/>
          <w:szCs w:val="28"/>
          <w:u w:val="single"/>
          <w:lang w:val="bs-Cyrl-BA"/>
        </w:rPr>
        <w:tab/>
      </w:r>
      <w:r w:rsidR="00CB6302" w:rsidRPr="00D0297D">
        <w:rPr>
          <w:rFonts w:ascii="Times New Roman" w:hAnsi="Times New Roman" w:cs="Times New Roman"/>
          <w:sz w:val="28"/>
          <w:szCs w:val="28"/>
          <w:u w:val="single"/>
          <w:lang w:val="bs-Cyrl-BA"/>
        </w:rPr>
        <w:t xml:space="preserve">III Dan srijeda 26.09.2018. </w:t>
      </w:r>
    </w:p>
    <w:bookmarkEnd w:id="0"/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1. SDS                          11 sati i 20 min. do 11 sati i 23 min.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2. SDA                          11 sati i 28 min  do 11 sati i 31 min.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3. SNSD                        11 sati i 36 min. do 11 sati i 39 min.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                               IV Dan četvrtak 27.09.2018.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1 NDP                           11 sati i 20 min. do 11 sati i 23 min 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2. SDP                           11 sati i 28 min. do 11 sati i 31 min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3. SP                              11 sati i 36 min. do 11 sati i 39 min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                               V Dan petak    28.09.2018. 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1. SBIH                          11 sati i 20 min. do 11 sati i 23 min.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2.  HSS                           11 sati i 28 min. do 11 sati i 31 min.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3.HDZ 1990                   11 sati i 36 mi.   do 11 sati i 39 min.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>POLITIČKI SUBJEKTI SE MORAJU PRIDRŽAVATI PRAVILA KOJA SU PRED MEDIJE POSTAVILE REGULATORNA AGENCIJA ZA KOMUNIKACIJE BiH (dostupni na stranici</w:t>
      </w:r>
      <w:r w:rsidR="00C83CDB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>www.rak.ba) I CENTRALNA IZBORNA KOMISIJA (dostupno na stranici</w:t>
      </w:r>
      <w:r w:rsidR="00C83CDB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>www.izbori.ba).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F008BC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                                                           </w:t>
      </w:r>
    </w:p>
    <w:p w:rsidR="00F008BC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Odgovorni urednik KZP                                   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ab/>
        <w:t>Direktor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Admir Kadrić                                                     </w:t>
      </w:r>
      <w:r w:rsidR="00C83CDB">
        <w:rPr>
          <w:rFonts w:ascii="Times New Roman" w:hAnsi="Times New Roman" w:cs="Times New Roman"/>
          <w:sz w:val="28"/>
          <w:szCs w:val="28"/>
          <w:lang w:val="bs-Cyrl-BA"/>
        </w:rPr>
        <w:t xml:space="preserve">Rada Lakić </w:t>
      </w: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dipl.oec           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C83CDB">
        <w:rPr>
          <w:rFonts w:ascii="Times New Roman" w:hAnsi="Times New Roman" w:cs="Times New Roman"/>
          <w:sz w:val="28"/>
          <w:szCs w:val="28"/>
          <w:lang w:val="bs-Cyrl-BA"/>
        </w:rPr>
        <w:t xml:space="preserve">             </w:t>
      </w:r>
      <w:r w:rsidR="00F008BC">
        <w:rPr>
          <w:rFonts w:ascii="Times New Roman" w:hAnsi="Times New Roman" w:cs="Times New Roman"/>
          <w:sz w:val="28"/>
          <w:szCs w:val="28"/>
          <w:lang w:val="bs-Cyrl-BA"/>
        </w:rPr>
        <w:t xml:space="preserve">         </w:t>
      </w:r>
    </w:p>
    <w:p w:rsidR="00CB6302" w:rsidRPr="00C83CDB" w:rsidRDefault="00CB6302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AA57D5" w:rsidRPr="00C83CDB" w:rsidRDefault="00AA57D5" w:rsidP="00F008BC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sectPr w:rsidR="00AA57D5" w:rsidRPr="00C83CDB" w:rsidSect="00813FD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F0C4F"/>
    <w:multiLevelType w:val="hybridMultilevel"/>
    <w:tmpl w:val="2EA251CA"/>
    <w:lvl w:ilvl="0" w:tplc="0C12882A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234EE"/>
    <w:multiLevelType w:val="hybridMultilevel"/>
    <w:tmpl w:val="2E5E512E"/>
    <w:lvl w:ilvl="0" w:tplc="942284B8"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CB6302"/>
    <w:rsid w:val="00251114"/>
    <w:rsid w:val="00423970"/>
    <w:rsid w:val="00434935"/>
    <w:rsid w:val="00703B76"/>
    <w:rsid w:val="00813FDC"/>
    <w:rsid w:val="00AA57D5"/>
    <w:rsid w:val="00C83CDB"/>
    <w:rsid w:val="00CB6302"/>
    <w:rsid w:val="00D0297D"/>
    <w:rsid w:val="00F00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3C46C-DC18-459C-B68F-022AF318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B630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83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iobrcko@radiobrcko.ba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irektor@radiobrcko.b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keting@radiobrcko.b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razeenn\Desktop\Logo%20Memorandum%20%20JP%20Radio%20Brcko%20D.o.o%20ok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F0C38-E823-4CE8-953C-2F4539BF5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 Memorandum  JP Radio Brcko D.o.o okk</Template>
  <TotalTime>24</TotalTime>
  <Pages>1</Pages>
  <Words>536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drazeenn</dc:creator>
  <cp:keywords/>
  <dc:description/>
  <cp:lastModifiedBy>Windows10</cp:lastModifiedBy>
  <cp:revision>10</cp:revision>
  <dcterms:created xsi:type="dcterms:W3CDTF">2018-09-17T13:10:00Z</dcterms:created>
  <dcterms:modified xsi:type="dcterms:W3CDTF">2018-09-19T08:45:00Z</dcterms:modified>
</cp:coreProperties>
</file>